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708D1" w14:textId="5DEB3E6C" w:rsidR="00C770C4" w:rsidRPr="003240C5" w:rsidRDefault="00055F41" w:rsidP="00EB772B">
      <w:pPr>
        <w:pStyle w:val="Tittel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3D9F675" wp14:editId="68DE44CC">
                <wp:simplePos x="0" y="0"/>
                <wp:positionH relativeFrom="margin">
                  <wp:posOffset>-490220</wp:posOffset>
                </wp:positionH>
                <wp:positionV relativeFrom="paragraph">
                  <wp:posOffset>404495</wp:posOffset>
                </wp:positionV>
                <wp:extent cx="6800850" cy="9448800"/>
                <wp:effectExtent l="0" t="0" r="0" b="0"/>
                <wp:wrapNone/>
                <wp:docPr id="9" name="Tekstbok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0850" cy="9448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9656257" w14:textId="25647752" w:rsidR="00442D13" w:rsidRPr="00CB6CF8" w:rsidRDefault="00442D13" w:rsidP="00E34884">
                            <w:pPr>
                              <w:spacing w:line="360" w:lineRule="auto"/>
                              <w:rPr>
                                <w:rFonts w:ascii="Arial" w:hAnsi="Arial" w:cs="Arial"/>
                              </w:rPr>
                            </w:pPr>
                            <w:r w:rsidRPr="00CB6CF8">
                              <w:rPr>
                                <w:rFonts w:ascii="Arial" w:hAnsi="Arial" w:cs="Arial"/>
                              </w:rPr>
                              <w:t>Mitt nav</w:t>
                            </w:r>
                            <w:r w:rsidR="00CB6CF8" w:rsidRPr="00CB6CF8">
                              <w:rPr>
                                <w:rFonts w:ascii="Arial" w:hAnsi="Arial" w:cs="Arial"/>
                              </w:rPr>
                              <w:t xml:space="preserve">n er </w:t>
                            </w:r>
                            <w:r w:rsidR="00D6689A">
                              <w:rPr>
                                <w:rFonts w:ascii="Arial" w:hAnsi="Arial" w:cs="Arial"/>
                              </w:rPr>
                              <w:t>Veronica L. Klinge</w:t>
                            </w:r>
                            <w:r w:rsidR="00EB4A9B">
                              <w:rPr>
                                <w:rFonts w:ascii="Arial" w:hAnsi="Arial" w:cs="Arial"/>
                              </w:rPr>
                              <w:t>. J</w:t>
                            </w:r>
                            <w:r w:rsidR="00CB6CF8" w:rsidRPr="00CB6CF8">
                              <w:rPr>
                                <w:rFonts w:ascii="Arial" w:hAnsi="Arial" w:cs="Arial"/>
                              </w:rPr>
                              <w:t xml:space="preserve">eg </w:t>
                            </w:r>
                            <w:r w:rsidRPr="00CB6CF8">
                              <w:rPr>
                                <w:rFonts w:ascii="Arial" w:hAnsi="Arial" w:cs="Arial"/>
                              </w:rPr>
                              <w:t>jobber som helsesykepleier på skole</w:t>
                            </w:r>
                            <w:r w:rsidR="00EB4A9B">
                              <w:rPr>
                                <w:rFonts w:ascii="Arial" w:hAnsi="Arial" w:cs="Arial"/>
                              </w:rPr>
                              <w:t>n, og</w:t>
                            </w:r>
                            <w:r w:rsidRPr="00CB6CF8">
                              <w:rPr>
                                <w:rFonts w:ascii="Arial" w:hAnsi="Arial" w:cs="Arial"/>
                              </w:rPr>
                              <w:t xml:space="preserve"> er </w:t>
                            </w:r>
                            <w:r w:rsidR="00CB6CF8" w:rsidRPr="00CB6CF8">
                              <w:rPr>
                                <w:rFonts w:ascii="Arial" w:hAnsi="Arial" w:cs="Arial"/>
                              </w:rPr>
                              <w:t>tilstede mandag til fredag</w:t>
                            </w:r>
                            <w:r w:rsidR="00D6689A">
                              <w:rPr>
                                <w:rFonts w:ascii="Arial" w:hAnsi="Arial" w:cs="Arial"/>
                              </w:rPr>
                              <w:t>.</w:t>
                            </w:r>
                          </w:p>
                          <w:p w14:paraId="527CC8B4" w14:textId="77777777" w:rsidR="00CB6CF8" w:rsidRPr="00CB6CF8" w:rsidRDefault="00CB6CF8" w:rsidP="00E34884">
                            <w:pPr>
                              <w:spacing w:line="360" w:lineRule="auto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117A4939" w14:textId="2062B040" w:rsidR="00442D13" w:rsidRPr="00CB6CF8" w:rsidRDefault="00442D13" w:rsidP="00E34884">
                            <w:pPr>
                              <w:spacing w:line="360" w:lineRule="auto"/>
                              <w:rPr>
                                <w:rFonts w:ascii="Arial" w:hAnsi="Arial" w:cs="Arial"/>
                              </w:rPr>
                            </w:pPr>
                            <w:r w:rsidRPr="00CB6CF8">
                              <w:rPr>
                                <w:rFonts w:ascii="Arial" w:hAnsi="Arial" w:cs="Arial"/>
                              </w:rPr>
                              <w:t>Helsesykepleierens fokus er å fremme god helse og forebygge sykdom hos elevene. Det gjør vi ved å ha undervisning, gruppetilbud, foreldreveiledning og individuell oppfølging. Vi samarbeider tett med skolens personale og foreldre</w:t>
                            </w:r>
                            <w:r w:rsidR="00991AF0">
                              <w:rPr>
                                <w:rFonts w:ascii="Arial" w:hAnsi="Arial" w:cs="Arial"/>
                              </w:rPr>
                              <w:t>,</w:t>
                            </w:r>
                            <w:r w:rsidRPr="00CB6CF8">
                              <w:rPr>
                                <w:rFonts w:ascii="Arial" w:hAnsi="Arial" w:cs="Arial"/>
                              </w:rPr>
                              <w:t xml:space="preserve"> slik at skolehverdagen skal bli god for elevene. Vi deltar også på skolens ressursmøter og bidrar med henvisning til andre instanser ved behov. </w:t>
                            </w:r>
                          </w:p>
                          <w:p w14:paraId="1B57CA3B" w14:textId="77777777" w:rsidR="00442D13" w:rsidRPr="00CB6CF8" w:rsidRDefault="00442D13" w:rsidP="00E34884">
                            <w:pPr>
                              <w:spacing w:line="360" w:lineRule="auto"/>
                              <w:rPr>
                                <w:rFonts w:ascii="Arial" w:hAnsi="Arial" w:cs="Arial"/>
                              </w:rPr>
                            </w:pPr>
                            <w:r w:rsidRPr="00CB6CF8">
                              <w:rPr>
                                <w:rFonts w:ascii="Arial" w:hAnsi="Arial" w:cs="Arial"/>
                              </w:rPr>
                              <w:t> </w:t>
                            </w:r>
                          </w:p>
                          <w:p w14:paraId="11F5E798" w14:textId="47D57F01" w:rsidR="00442D13" w:rsidRPr="00CB6CF8" w:rsidRDefault="00442D13" w:rsidP="00E34884">
                            <w:pPr>
                              <w:spacing w:line="360" w:lineRule="auto"/>
                              <w:rPr>
                                <w:rFonts w:ascii="Arial" w:hAnsi="Arial" w:cs="Arial"/>
                              </w:rPr>
                            </w:pPr>
                            <w:r w:rsidRPr="00CB6CF8">
                              <w:rPr>
                                <w:rFonts w:ascii="Arial" w:hAnsi="Arial" w:cs="Arial"/>
                              </w:rPr>
                              <w:t xml:space="preserve">På 8. trinn har vi undervisning om helse. Vi snakker da om temaer som fysisk, psykisk helse og seksuell helse, trivsel, søvn, ernæring, fysisk aktivitet, vold og overgrep. I etterkant av undervisningen får elevene et tilbud om helsesamtale hvor vi snakker om temaene fra undervisningen. Alle </w:t>
                            </w:r>
                            <w:r w:rsidR="0035235A">
                              <w:rPr>
                                <w:rFonts w:ascii="Arial" w:hAnsi="Arial" w:cs="Arial"/>
                              </w:rPr>
                              <w:t>elevene får</w:t>
                            </w:r>
                            <w:r w:rsidRPr="00CB6CF8">
                              <w:rPr>
                                <w:rFonts w:ascii="Arial" w:hAnsi="Arial" w:cs="Arial"/>
                              </w:rPr>
                              <w:t xml:space="preserve"> tilbud om å måle vekt og høyde noe som er en anbefaling fra helsedirektoratet. Dette fordi det ønskes en oversikt over </w:t>
                            </w:r>
                            <w:r w:rsidR="00BD0313" w:rsidRPr="00CB6CF8">
                              <w:rPr>
                                <w:rFonts w:ascii="Arial" w:hAnsi="Arial" w:cs="Arial"/>
                              </w:rPr>
                              <w:t>vek</w:t>
                            </w:r>
                            <w:r w:rsidR="00D6689A">
                              <w:rPr>
                                <w:rFonts w:ascii="Arial" w:hAnsi="Arial" w:cs="Arial"/>
                              </w:rPr>
                              <w:t>st</w:t>
                            </w:r>
                            <w:r w:rsidR="00BD0313" w:rsidRPr="00CB6CF8">
                              <w:rPr>
                                <w:rFonts w:ascii="Arial" w:hAnsi="Arial" w:cs="Arial"/>
                              </w:rPr>
                              <w:t>utviklingen</w:t>
                            </w:r>
                            <w:r w:rsidRPr="00CB6CF8">
                              <w:rPr>
                                <w:rFonts w:ascii="Arial" w:hAnsi="Arial" w:cs="Arial"/>
                              </w:rPr>
                              <w:t xml:space="preserve"> hos barn i Norge. Det viktigste er at barnet følger egen </w:t>
                            </w:r>
                            <w:r w:rsidR="00222517" w:rsidRPr="00CB6CF8">
                              <w:rPr>
                                <w:rFonts w:ascii="Arial" w:hAnsi="Arial" w:cs="Arial"/>
                              </w:rPr>
                              <w:t>kurve</w:t>
                            </w:r>
                            <w:r w:rsidR="00D6689A">
                              <w:rPr>
                                <w:rFonts w:ascii="Arial" w:hAnsi="Arial" w:cs="Arial"/>
                              </w:rPr>
                              <w:t xml:space="preserve"> og vi</w:t>
                            </w:r>
                            <w:r w:rsidRPr="00CB6CF8">
                              <w:rPr>
                                <w:rFonts w:ascii="Arial" w:hAnsi="Arial" w:cs="Arial"/>
                              </w:rPr>
                              <w:t xml:space="preserve"> tar kontakt </w:t>
                            </w:r>
                            <w:r w:rsidR="00BC7AB2">
                              <w:rPr>
                                <w:rFonts w:ascii="Arial" w:hAnsi="Arial" w:cs="Arial"/>
                              </w:rPr>
                              <w:t xml:space="preserve">dersom vi lurer på </w:t>
                            </w:r>
                            <w:r w:rsidRPr="00CB6CF8">
                              <w:rPr>
                                <w:rFonts w:ascii="Arial" w:hAnsi="Arial" w:cs="Arial"/>
                              </w:rPr>
                              <w:t>noe</w:t>
                            </w:r>
                            <w:r w:rsidR="00BC7AB2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CB6CF8">
                              <w:rPr>
                                <w:rFonts w:ascii="Arial" w:hAnsi="Arial" w:cs="Arial"/>
                              </w:rPr>
                              <w:t xml:space="preserve">angående utviklingen. Vi snakker ikke med ungdommen om endringer i vekstkurven. </w:t>
                            </w:r>
                          </w:p>
                          <w:p w14:paraId="21C26180" w14:textId="77777777" w:rsidR="00442D13" w:rsidRPr="00CB6CF8" w:rsidRDefault="00442D13" w:rsidP="00E34884">
                            <w:pPr>
                              <w:spacing w:line="360" w:lineRule="auto"/>
                              <w:rPr>
                                <w:rFonts w:ascii="Arial" w:hAnsi="Arial" w:cs="Arial"/>
                              </w:rPr>
                            </w:pPr>
                            <w:r w:rsidRPr="00CB6CF8">
                              <w:rPr>
                                <w:rFonts w:ascii="Arial" w:hAnsi="Arial" w:cs="Arial"/>
                              </w:rPr>
                              <w:t> </w:t>
                            </w:r>
                          </w:p>
                          <w:p w14:paraId="39233694" w14:textId="7F989AEB" w:rsidR="00442D13" w:rsidRPr="00CB6CF8" w:rsidRDefault="00442D13" w:rsidP="00E34884">
                            <w:pPr>
                              <w:spacing w:line="360" w:lineRule="auto"/>
                              <w:rPr>
                                <w:rFonts w:ascii="Arial" w:hAnsi="Arial" w:cs="Arial"/>
                              </w:rPr>
                            </w:pPr>
                            <w:r w:rsidRPr="00CB6CF8">
                              <w:rPr>
                                <w:rFonts w:ascii="Arial" w:hAnsi="Arial" w:cs="Arial"/>
                              </w:rPr>
                              <w:t>På 9. trinn har vi undervisning om seksuell helse hvor vi bruker undervisningsprogrammet fra “Spør først” som er utarbeidet med støtte fra Helsedirektoratet. Målet er å forebygge vold og seksuelle overgrep samt gi ungdommene god undervisning om seksuell helse</w:t>
                            </w:r>
                            <w:r w:rsidR="00D6689A">
                              <w:rPr>
                                <w:rFonts w:ascii="Arial" w:hAnsi="Arial" w:cs="Arial"/>
                              </w:rPr>
                              <w:t>.</w:t>
                            </w:r>
                          </w:p>
                          <w:p w14:paraId="16F1A5C2" w14:textId="77777777" w:rsidR="00442D13" w:rsidRPr="00CB6CF8" w:rsidRDefault="00442D13" w:rsidP="00E34884">
                            <w:pPr>
                              <w:spacing w:line="360" w:lineRule="auto"/>
                              <w:rPr>
                                <w:rFonts w:ascii="Arial" w:hAnsi="Arial" w:cs="Arial"/>
                              </w:rPr>
                            </w:pPr>
                            <w:r w:rsidRPr="00CB6CF8">
                              <w:rPr>
                                <w:rFonts w:ascii="Arial" w:hAnsi="Arial" w:cs="Arial"/>
                              </w:rPr>
                              <w:t> </w:t>
                            </w:r>
                          </w:p>
                          <w:p w14:paraId="4F70BCB9" w14:textId="05EE264A" w:rsidR="00442D13" w:rsidRPr="00CB6CF8" w:rsidRDefault="00442D13" w:rsidP="00E34884">
                            <w:pPr>
                              <w:spacing w:line="360" w:lineRule="auto"/>
                              <w:rPr>
                                <w:rFonts w:ascii="Arial" w:hAnsi="Arial" w:cs="Arial"/>
                              </w:rPr>
                            </w:pPr>
                            <w:r w:rsidRPr="00CB6CF8">
                              <w:rPr>
                                <w:rFonts w:ascii="Arial" w:hAnsi="Arial" w:cs="Arial"/>
                              </w:rPr>
                              <w:t>På 10. trinn settes den siste vaksinen som er i barnevaksinasjonsprogrammet</w:t>
                            </w:r>
                            <w:r w:rsidR="006D7CCD">
                              <w:rPr>
                                <w:rFonts w:ascii="Arial" w:hAnsi="Arial" w:cs="Arial"/>
                              </w:rPr>
                              <w:t xml:space="preserve">. </w:t>
                            </w:r>
                            <w:r w:rsidRPr="00CB6CF8">
                              <w:rPr>
                                <w:rFonts w:ascii="Arial" w:hAnsi="Arial" w:cs="Arial"/>
                              </w:rPr>
                              <w:t>På våren i 10</w:t>
                            </w:r>
                            <w:r w:rsidR="00D6689A">
                              <w:rPr>
                                <w:rFonts w:ascii="Arial" w:hAnsi="Arial" w:cs="Arial"/>
                              </w:rPr>
                              <w:t>ene</w:t>
                            </w:r>
                            <w:r w:rsidRPr="00CB6CF8">
                              <w:rPr>
                                <w:rFonts w:ascii="Arial" w:hAnsi="Arial" w:cs="Arial"/>
                              </w:rPr>
                              <w:t xml:space="preserve"> gir vi informasjon om hva det innebærer å være helserettslig myndig.   </w:t>
                            </w:r>
                          </w:p>
                          <w:p w14:paraId="7E830C76" w14:textId="77777777" w:rsidR="00CB6CF8" w:rsidRPr="00CB6CF8" w:rsidRDefault="00CB6CF8" w:rsidP="00E34884">
                            <w:pPr>
                              <w:spacing w:line="360" w:lineRule="auto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304D65B" w14:textId="182C81FA" w:rsidR="00442D13" w:rsidRPr="00CB6CF8" w:rsidRDefault="00442D13" w:rsidP="00E34884">
                            <w:pPr>
                              <w:spacing w:line="360" w:lineRule="auto"/>
                              <w:rPr>
                                <w:rFonts w:ascii="Arial" w:hAnsi="Arial" w:cs="Arial"/>
                              </w:rPr>
                            </w:pPr>
                            <w:r w:rsidRPr="00CB6CF8">
                              <w:rPr>
                                <w:rFonts w:ascii="Arial" w:hAnsi="Arial" w:cs="Arial"/>
                              </w:rPr>
                              <w:t>Ellers har ungdommene mulighet for å komme til “åpen dør” for spørsmål eller samtaler.</w:t>
                            </w:r>
                          </w:p>
                          <w:p w14:paraId="08767CE3" w14:textId="03842553" w:rsidR="00D6689A" w:rsidRDefault="00442D13" w:rsidP="00E34884">
                            <w:pPr>
                              <w:spacing w:line="360" w:lineRule="auto"/>
                              <w:rPr>
                                <w:rFonts w:ascii="Arial" w:hAnsi="Arial" w:cs="Arial"/>
                              </w:rPr>
                            </w:pPr>
                            <w:r w:rsidRPr="00CB6CF8">
                              <w:rPr>
                                <w:rFonts w:ascii="Arial" w:hAnsi="Arial" w:cs="Arial"/>
                              </w:rPr>
                              <w:t>Som helsesykepleier har jeg taushetsplikt</w:t>
                            </w:r>
                            <w:r w:rsidR="0002480A">
                              <w:rPr>
                                <w:rFonts w:ascii="Arial" w:hAnsi="Arial" w:cs="Arial"/>
                              </w:rPr>
                              <w:t xml:space="preserve">. </w:t>
                            </w:r>
                            <w:r w:rsidR="00222517">
                              <w:rPr>
                                <w:rFonts w:ascii="Arial" w:hAnsi="Arial" w:cs="Arial"/>
                              </w:rPr>
                              <w:t>B</w:t>
                            </w:r>
                            <w:r w:rsidRPr="00CB6CF8">
                              <w:rPr>
                                <w:rFonts w:ascii="Arial" w:hAnsi="Arial" w:cs="Arial"/>
                              </w:rPr>
                              <w:t>arn som er fylt 12 år har stor medbestemmelsesrett for egen helse. Likevel vil vi oppfordre barnet selv til å snakke med dere når noe er utfordrende og /eller at vi også kontakter dere. Dere som foreldre er de viktigste for ungdommene og vi opplever det derfor verdifullt å samarbeide.</w:t>
                            </w:r>
                            <w:r w:rsidR="00D6689A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D6689A">
                              <w:rPr>
                                <w:rFonts w:ascii="Arial" w:hAnsi="Arial" w:cs="Arial"/>
                                <w:lang w:val="en-US"/>
                              </w:rPr>
                              <w:t>Telefonnummeret mitt finner dere på skolens hjemmeside eller send meg melding på HelseNorge.</w:t>
                            </w:r>
                          </w:p>
                          <w:p w14:paraId="29E7B266" w14:textId="77777777" w:rsidR="006878C8" w:rsidRDefault="006878C8" w:rsidP="00E34884">
                            <w:pPr>
                              <w:spacing w:line="360" w:lineRule="auto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7A30936" w14:textId="05A024E9" w:rsidR="00A766AF" w:rsidRPr="00A766AF" w:rsidRDefault="00442D13" w:rsidP="00A766AF">
                            <w:pPr>
                              <w:spacing w:line="360" w:lineRule="auto"/>
                              <w:rPr>
                                <w:rFonts w:ascii="Arial" w:hAnsi="Arial" w:cs="Arial"/>
                              </w:rPr>
                            </w:pPr>
                            <w:r w:rsidRPr="00CB6CF8">
                              <w:rPr>
                                <w:rFonts w:ascii="Arial" w:hAnsi="Arial" w:cs="Arial"/>
                              </w:rPr>
                              <w:t>Lykke til med en ny og spennende tid på ungdomsskolen.</w:t>
                            </w:r>
                            <w:r w:rsidR="00A766AF" w:rsidRPr="00A766AF">
                              <w:rPr>
                                <w:rFonts w:ascii="Arial" w:hAnsi="Arial" w:cs="Arial"/>
                              </w:rPr>
                              <w:t> </w:t>
                            </w:r>
                          </w:p>
                          <w:p w14:paraId="14B8654C" w14:textId="77777777" w:rsidR="00A766AF" w:rsidRPr="00CB6CF8" w:rsidRDefault="00A766AF" w:rsidP="00E34884">
                            <w:pPr>
                              <w:spacing w:line="360" w:lineRule="auto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spcFirstLastPara="0"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D9F675" id="Tekstboks 9" o:spid="_x0000_s1026" style="position:absolute;margin-left:-38.6pt;margin-top:31.85pt;width:535.5pt;height:744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" fillcolor="white [3201]" stroked="f" strokeweight=".5pt">
                <v:textbox>
                  <w:txbxContent>
                    <w:p w14:paraId="09656257" w14:textId="25647752" w:rsidR="00442D13" w:rsidRPr="00CB6CF8" w:rsidRDefault="00442D13" w:rsidP="00E34884">
                      <w:pPr>
                        <w:spacing w:line="360" w:lineRule="auto"/>
                        <w:rPr>
                          <w:rFonts w:ascii="Arial" w:hAnsi="Arial" w:cs="Arial"/>
                        </w:rPr>
                      </w:pPr>
                      <w:r w:rsidRPr="00CB6CF8">
                        <w:rPr>
                          <w:rFonts w:ascii="Arial" w:hAnsi="Arial" w:cs="Arial"/>
                        </w:rPr>
                        <w:t>Mitt nav</w:t>
                      </w:r>
                      <w:r w:rsidR="00CB6CF8" w:rsidRPr="00CB6CF8">
                        <w:rPr>
                          <w:rFonts w:ascii="Arial" w:hAnsi="Arial" w:cs="Arial"/>
                        </w:rPr>
                        <w:t xml:space="preserve">n er </w:t>
                      </w:r>
                      <w:r w:rsidR="00D6689A">
                        <w:rPr>
                          <w:rFonts w:ascii="Arial" w:hAnsi="Arial" w:cs="Arial"/>
                        </w:rPr>
                        <w:t>Veronica L. Klinge</w:t>
                      </w:r>
                      <w:r w:rsidR="00EB4A9B">
                        <w:rPr>
                          <w:rFonts w:ascii="Arial" w:hAnsi="Arial" w:cs="Arial"/>
                        </w:rPr>
                        <w:t>. J</w:t>
                      </w:r>
                      <w:r w:rsidR="00CB6CF8" w:rsidRPr="00CB6CF8">
                        <w:rPr>
                          <w:rFonts w:ascii="Arial" w:hAnsi="Arial" w:cs="Arial"/>
                        </w:rPr>
                        <w:t xml:space="preserve">eg </w:t>
                      </w:r>
                      <w:r w:rsidRPr="00CB6CF8">
                        <w:rPr>
                          <w:rFonts w:ascii="Arial" w:hAnsi="Arial" w:cs="Arial"/>
                        </w:rPr>
                        <w:t>jobber som helsesykepleier på skole</w:t>
                      </w:r>
                      <w:r w:rsidR="00EB4A9B">
                        <w:rPr>
                          <w:rFonts w:ascii="Arial" w:hAnsi="Arial" w:cs="Arial"/>
                        </w:rPr>
                        <w:t>n, og</w:t>
                      </w:r>
                      <w:r w:rsidRPr="00CB6CF8">
                        <w:rPr>
                          <w:rFonts w:ascii="Arial" w:hAnsi="Arial" w:cs="Arial"/>
                        </w:rPr>
                        <w:t xml:space="preserve"> er </w:t>
                      </w:r>
                      <w:r w:rsidR="00CB6CF8" w:rsidRPr="00CB6CF8">
                        <w:rPr>
                          <w:rFonts w:ascii="Arial" w:hAnsi="Arial" w:cs="Arial"/>
                        </w:rPr>
                        <w:t>tilstede mandag til fredag</w:t>
                      </w:r>
                      <w:r w:rsidR="00D6689A">
                        <w:rPr>
                          <w:rFonts w:ascii="Arial" w:hAnsi="Arial" w:cs="Arial"/>
                        </w:rPr>
                        <w:t>.</w:t>
                      </w:r>
                    </w:p>
                    <w:p w14:paraId="527CC8B4" w14:textId="77777777" w:rsidR="00CB6CF8" w:rsidRPr="00CB6CF8" w:rsidRDefault="00CB6CF8" w:rsidP="00E34884">
                      <w:pPr>
                        <w:spacing w:line="360" w:lineRule="auto"/>
                        <w:rPr>
                          <w:rFonts w:ascii="Arial" w:hAnsi="Arial" w:cs="Arial"/>
                        </w:rPr>
                      </w:pPr>
                    </w:p>
                    <w:p w14:paraId="117A4939" w14:textId="2062B040" w:rsidR="00442D13" w:rsidRPr="00CB6CF8" w:rsidRDefault="00442D13" w:rsidP="00E34884">
                      <w:pPr>
                        <w:spacing w:line="360" w:lineRule="auto"/>
                        <w:rPr>
                          <w:rFonts w:ascii="Arial" w:hAnsi="Arial" w:cs="Arial"/>
                        </w:rPr>
                      </w:pPr>
                      <w:r w:rsidRPr="00CB6CF8">
                        <w:rPr>
                          <w:rFonts w:ascii="Arial" w:hAnsi="Arial" w:cs="Arial"/>
                        </w:rPr>
                        <w:t>Helsesykepleierens fokus er å fremme god helse og forebygge sykdom hos elevene. Det gjør vi ved å ha undervisning, gruppetilbud, foreldreveiledning og individuell oppfølging. Vi samarbeider tett med skolens personale og foreldre</w:t>
                      </w:r>
                      <w:r w:rsidR="00991AF0">
                        <w:rPr>
                          <w:rFonts w:ascii="Arial" w:hAnsi="Arial" w:cs="Arial"/>
                        </w:rPr>
                        <w:t>,</w:t>
                      </w:r>
                      <w:r w:rsidRPr="00CB6CF8">
                        <w:rPr>
                          <w:rFonts w:ascii="Arial" w:hAnsi="Arial" w:cs="Arial"/>
                        </w:rPr>
                        <w:t xml:space="preserve"> slik at skolehverdagen skal bli god for elevene. Vi deltar også på skolens ressursmøter og bidrar med henvisning til andre instanser ved behov. </w:t>
                      </w:r>
                    </w:p>
                    <w:p w14:paraId="1B57CA3B" w14:textId="77777777" w:rsidR="00442D13" w:rsidRPr="00CB6CF8" w:rsidRDefault="00442D13" w:rsidP="00E34884">
                      <w:pPr>
                        <w:spacing w:line="360" w:lineRule="auto"/>
                        <w:rPr>
                          <w:rFonts w:ascii="Arial" w:hAnsi="Arial" w:cs="Arial"/>
                        </w:rPr>
                      </w:pPr>
                      <w:r w:rsidRPr="00CB6CF8">
                        <w:rPr>
                          <w:rFonts w:ascii="Arial" w:hAnsi="Arial" w:cs="Arial"/>
                        </w:rPr>
                        <w:t> </w:t>
                      </w:r>
                    </w:p>
                    <w:p w14:paraId="11F5E798" w14:textId="47D57F01" w:rsidR="00442D13" w:rsidRPr="00CB6CF8" w:rsidRDefault="00442D13" w:rsidP="00E34884">
                      <w:pPr>
                        <w:spacing w:line="360" w:lineRule="auto"/>
                        <w:rPr>
                          <w:rFonts w:ascii="Arial" w:hAnsi="Arial" w:cs="Arial"/>
                        </w:rPr>
                      </w:pPr>
                      <w:r w:rsidRPr="00CB6CF8">
                        <w:rPr>
                          <w:rFonts w:ascii="Arial" w:hAnsi="Arial" w:cs="Arial"/>
                        </w:rPr>
                        <w:t xml:space="preserve">På 8. trinn har vi undervisning om helse. Vi snakker da om temaer som fysisk, psykisk helse og seksuell helse, trivsel, søvn, ernæring, fysisk aktivitet, vold og overgrep. I etterkant av undervisningen får elevene et tilbud om helsesamtale hvor vi snakker om temaene fra undervisningen. Alle </w:t>
                      </w:r>
                      <w:r w:rsidR="0035235A">
                        <w:rPr>
                          <w:rFonts w:ascii="Arial" w:hAnsi="Arial" w:cs="Arial"/>
                        </w:rPr>
                        <w:t>elevene får</w:t>
                      </w:r>
                      <w:r w:rsidRPr="00CB6CF8">
                        <w:rPr>
                          <w:rFonts w:ascii="Arial" w:hAnsi="Arial" w:cs="Arial"/>
                        </w:rPr>
                        <w:t xml:space="preserve"> tilbud om å måle vekt og høyde noe som er en anbefaling fra helsedirektoratet. Dette fordi det ønskes en oversikt over </w:t>
                      </w:r>
                      <w:r w:rsidR="00BD0313" w:rsidRPr="00CB6CF8">
                        <w:rPr>
                          <w:rFonts w:ascii="Arial" w:hAnsi="Arial" w:cs="Arial"/>
                        </w:rPr>
                        <w:t>vek</w:t>
                      </w:r>
                      <w:r w:rsidR="00D6689A">
                        <w:rPr>
                          <w:rFonts w:ascii="Arial" w:hAnsi="Arial" w:cs="Arial"/>
                        </w:rPr>
                        <w:t>st</w:t>
                      </w:r>
                      <w:r w:rsidR="00BD0313" w:rsidRPr="00CB6CF8">
                        <w:rPr>
                          <w:rFonts w:ascii="Arial" w:hAnsi="Arial" w:cs="Arial"/>
                        </w:rPr>
                        <w:t>utviklingen</w:t>
                      </w:r>
                      <w:r w:rsidRPr="00CB6CF8">
                        <w:rPr>
                          <w:rFonts w:ascii="Arial" w:hAnsi="Arial" w:cs="Arial"/>
                        </w:rPr>
                        <w:t xml:space="preserve"> hos barn i Norge. Det viktigste er at barnet følger egen </w:t>
                      </w:r>
                      <w:r w:rsidR="00222517" w:rsidRPr="00CB6CF8">
                        <w:rPr>
                          <w:rFonts w:ascii="Arial" w:hAnsi="Arial" w:cs="Arial"/>
                        </w:rPr>
                        <w:t>kurve</w:t>
                      </w:r>
                      <w:r w:rsidR="00D6689A">
                        <w:rPr>
                          <w:rFonts w:ascii="Arial" w:hAnsi="Arial" w:cs="Arial"/>
                        </w:rPr>
                        <w:t xml:space="preserve"> og vi</w:t>
                      </w:r>
                      <w:r w:rsidRPr="00CB6CF8">
                        <w:rPr>
                          <w:rFonts w:ascii="Arial" w:hAnsi="Arial" w:cs="Arial"/>
                        </w:rPr>
                        <w:t xml:space="preserve"> tar kontakt </w:t>
                      </w:r>
                      <w:r w:rsidR="00BC7AB2">
                        <w:rPr>
                          <w:rFonts w:ascii="Arial" w:hAnsi="Arial" w:cs="Arial"/>
                        </w:rPr>
                        <w:t xml:space="preserve">dersom vi lurer på </w:t>
                      </w:r>
                      <w:r w:rsidRPr="00CB6CF8">
                        <w:rPr>
                          <w:rFonts w:ascii="Arial" w:hAnsi="Arial" w:cs="Arial"/>
                        </w:rPr>
                        <w:t>noe</w:t>
                      </w:r>
                      <w:r w:rsidR="00BC7AB2">
                        <w:rPr>
                          <w:rFonts w:ascii="Arial" w:hAnsi="Arial" w:cs="Arial"/>
                        </w:rPr>
                        <w:t xml:space="preserve"> </w:t>
                      </w:r>
                      <w:r w:rsidRPr="00CB6CF8">
                        <w:rPr>
                          <w:rFonts w:ascii="Arial" w:hAnsi="Arial" w:cs="Arial"/>
                        </w:rPr>
                        <w:t xml:space="preserve">angående utviklingen. Vi snakker ikke med ungdommen om endringer i vekstkurven. </w:t>
                      </w:r>
                    </w:p>
                    <w:p w14:paraId="21C26180" w14:textId="77777777" w:rsidR="00442D13" w:rsidRPr="00CB6CF8" w:rsidRDefault="00442D13" w:rsidP="00E34884">
                      <w:pPr>
                        <w:spacing w:line="360" w:lineRule="auto"/>
                        <w:rPr>
                          <w:rFonts w:ascii="Arial" w:hAnsi="Arial" w:cs="Arial"/>
                        </w:rPr>
                      </w:pPr>
                      <w:r w:rsidRPr="00CB6CF8">
                        <w:rPr>
                          <w:rFonts w:ascii="Arial" w:hAnsi="Arial" w:cs="Arial"/>
                        </w:rPr>
                        <w:t> </w:t>
                      </w:r>
                    </w:p>
                    <w:p w14:paraId="39233694" w14:textId="7F989AEB" w:rsidR="00442D13" w:rsidRPr="00CB6CF8" w:rsidRDefault="00442D13" w:rsidP="00E34884">
                      <w:pPr>
                        <w:spacing w:line="360" w:lineRule="auto"/>
                        <w:rPr>
                          <w:rFonts w:ascii="Arial" w:hAnsi="Arial" w:cs="Arial"/>
                        </w:rPr>
                      </w:pPr>
                      <w:r w:rsidRPr="00CB6CF8">
                        <w:rPr>
                          <w:rFonts w:ascii="Arial" w:hAnsi="Arial" w:cs="Arial"/>
                        </w:rPr>
                        <w:t>På 9. trinn har vi undervisning om seksuell helse hvor vi bruker undervisningsprogrammet fra “Spør først” som er utarbeidet med støtte fra Helsedirektoratet. Målet er å forebygge vold og seksuelle overgrep samt gi ungdommene god undervisning om seksuell helse</w:t>
                      </w:r>
                      <w:r w:rsidR="00D6689A">
                        <w:rPr>
                          <w:rFonts w:ascii="Arial" w:hAnsi="Arial" w:cs="Arial"/>
                        </w:rPr>
                        <w:t>.</w:t>
                      </w:r>
                    </w:p>
                    <w:p w14:paraId="16F1A5C2" w14:textId="77777777" w:rsidR="00442D13" w:rsidRPr="00CB6CF8" w:rsidRDefault="00442D13" w:rsidP="00E34884">
                      <w:pPr>
                        <w:spacing w:line="360" w:lineRule="auto"/>
                        <w:rPr>
                          <w:rFonts w:ascii="Arial" w:hAnsi="Arial" w:cs="Arial"/>
                        </w:rPr>
                      </w:pPr>
                      <w:r w:rsidRPr="00CB6CF8">
                        <w:rPr>
                          <w:rFonts w:ascii="Arial" w:hAnsi="Arial" w:cs="Arial"/>
                        </w:rPr>
                        <w:t> </w:t>
                      </w:r>
                    </w:p>
                    <w:p w14:paraId="4F70BCB9" w14:textId="05EE264A" w:rsidR="00442D13" w:rsidRPr="00CB6CF8" w:rsidRDefault="00442D13" w:rsidP="00E34884">
                      <w:pPr>
                        <w:spacing w:line="360" w:lineRule="auto"/>
                        <w:rPr>
                          <w:rFonts w:ascii="Arial" w:hAnsi="Arial" w:cs="Arial"/>
                        </w:rPr>
                      </w:pPr>
                      <w:r w:rsidRPr="00CB6CF8">
                        <w:rPr>
                          <w:rFonts w:ascii="Arial" w:hAnsi="Arial" w:cs="Arial"/>
                        </w:rPr>
                        <w:t>På 10. trinn settes den siste vaksinen som er i barnevaksinasjonsprogrammet</w:t>
                      </w:r>
                      <w:r w:rsidR="006D7CCD">
                        <w:rPr>
                          <w:rFonts w:ascii="Arial" w:hAnsi="Arial" w:cs="Arial"/>
                        </w:rPr>
                        <w:t xml:space="preserve">. </w:t>
                      </w:r>
                      <w:r w:rsidRPr="00CB6CF8">
                        <w:rPr>
                          <w:rFonts w:ascii="Arial" w:hAnsi="Arial" w:cs="Arial"/>
                        </w:rPr>
                        <w:t>På våren i 10</w:t>
                      </w:r>
                      <w:r w:rsidR="00D6689A">
                        <w:rPr>
                          <w:rFonts w:ascii="Arial" w:hAnsi="Arial" w:cs="Arial"/>
                        </w:rPr>
                        <w:t>ene</w:t>
                      </w:r>
                      <w:r w:rsidRPr="00CB6CF8">
                        <w:rPr>
                          <w:rFonts w:ascii="Arial" w:hAnsi="Arial" w:cs="Arial"/>
                        </w:rPr>
                        <w:t xml:space="preserve"> gir vi informasjon om hva det innebærer å være helserettslig myndig.   </w:t>
                      </w:r>
                    </w:p>
                    <w:p w14:paraId="7E830C76" w14:textId="77777777" w:rsidR="00CB6CF8" w:rsidRPr="00CB6CF8" w:rsidRDefault="00CB6CF8" w:rsidP="00E34884">
                      <w:pPr>
                        <w:spacing w:line="360" w:lineRule="auto"/>
                        <w:rPr>
                          <w:rFonts w:ascii="Arial" w:hAnsi="Arial" w:cs="Arial"/>
                        </w:rPr>
                      </w:pPr>
                    </w:p>
                    <w:p w14:paraId="3304D65B" w14:textId="182C81FA" w:rsidR="00442D13" w:rsidRPr="00CB6CF8" w:rsidRDefault="00442D13" w:rsidP="00E34884">
                      <w:pPr>
                        <w:spacing w:line="360" w:lineRule="auto"/>
                        <w:rPr>
                          <w:rFonts w:ascii="Arial" w:hAnsi="Arial" w:cs="Arial"/>
                        </w:rPr>
                      </w:pPr>
                      <w:r w:rsidRPr="00CB6CF8">
                        <w:rPr>
                          <w:rFonts w:ascii="Arial" w:hAnsi="Arial" w:cs="Arial"/>
                        </w:rPr>
                        <w:t>Ellers har ungdommene mulighet for å komme til “åpen dør” for spørsmål eller samtaler.</w:t>
                      </w:r>
                    </w:p>
                    <w:p w14:paraId="08767CE3" w14:textId="03842553" w:rsidR="00D6689A" w:rsidRDefault="00442D13" w:rsidP="00E34884">
                      <w:pPr>
                        <w:spacing w:line="360" w:lineRule="auto"/>
                        <w:rPr>
                          <w:rFonts w:ascii="Arial" w:hAnsi="Arial" w:cs="Arial"/>
                        </w:rPr>
                      </w:pPr>
                      <w:r w:rsidRPr="00CB6CF8">
                        <w:rPr>
                          <w:rFonts w:ascii="Arial" w:hAnsi="Arial" w:cs="Arial"/>
                        </w:rPr>
                        <w:t>Som helsesykepleier har jeg taushetsplikt</w:t>
                      </w:r>
                      <w:r w:rsidR="0002480A">
                        <w:rPr>
                          <w:rFonts w:ascii="Arial" w:hAnsi="Arial" w:cs="Arial"/>
                        </w:rPr>
                        <w:t xml:space="preserve">. </w:t>
                      </w:r>
                      <w:r w:rsidR="00222517">
                        <w:rPr>
                          <w:rFonts w:ascii="Arial" w:hAnsi="Arial" w:cs="Arial"/>
                        </w:rPr>
                        <w:t>B</w:t>
                      </w:r>
                      <w:r w:rsidRPr="00CB6CF8">
                        <w:rPr>
                          <w:rFonts w:ascii="Arial" w:hAnsi="Arial" w:cs="Arial"/>
                        </w:rPr>
                        <w:t>arn som er fylt 12 år har stor medbestemmelsesrett for egen helse. Likevel vil vi oppfordre barnet selv til å snakke med dere når noe er utfordrende og /eller at vi også kontakter dere. Dere som foreldre er de viktigste for ungdommene og vi opplever det derfor verdifullt å samarbeide.</w:t>
                      </w:r>
                      <w:r w:rsidR="00D6689A">
                        <w:rPr>
                          <w:rFonts w:ascii="Arial" w:hAnsi="Arial" w:cs="Arial"/>
                        </w:rPr>
                        <w:t xml:space="preserve"> </w:t>
                      </w:r>
                      <w:r w:rsidR="00D6689A">
                        <w:rPr>
                          <w:rFonts w:ascii="Arial" w:hAnsi="Arial" w:cs="Arial"/>
                          <w:lang w:val="en-US"/>
                        </w:rPr>
                        <w:t>Telefonnummeret mitt finner dere på skolens hjemmeside eller send meg melding på HelseNorge.</w:t>
                      </w:r>
                    </w:p>
                    <w:p w14:paraId="29E7B266" w14:textId="77777777" w:rsidR="006878C8" w:rsidRDefault="006878C8" w:rsidP="00E34884">
                      <w:pPr>
                        <w:spacing w:line="360" w:lineRule="auto"/>
                        <w:rPr>
                          <w:rFonts w:ascii="Arial" w:hAnsi="Arial" w:cs="Arial"/>
                        </w:rPr>
                      </w:pPr>
                    </w:p>
                    <w:p w14:paraId="37A30936" w14:textId="05A024E9" w:rsidR="00A766AF" w:rsidRPr="00A766AF" w:rsidRDefault="00442D13" w:rsidP="00A766AF">
                      <w:pPr>
                        <w:spacing w:line="360" w:lineRule="auto"/>
                        <w:rPr>
                          <w:rFonts w:ascii="Arial" w:hAnsi="Arial" w:cs="Arial"/>
                        </w:rPr>
                      </w:pPr>
                      <w:r w:rsidRPr="00CB6CF8">
                        <w:rPr>
                          <w:rFonts w:ascii="Arial" w:hAnsi="Arial" w:cs="Arial"/>
                        </w:rPr>
                        <w:t>Lykke til med en ny og spennende tid på ungdomsskolen.</w:t>
                      </w:r>
                      <w:r w:rsidR="00A766AF" w:rsidRPr="00A766AF">
                        <w:rPr>
                          <w:rFonts w:ascii="Arial" w:hAnsi="Arial" w:cs="Arial"/>
                        </w:rPr>
                        <w:t> </w:t>
                      </w:r>
                    </w:p>
                    <w:p w14:paraId="14B8654C" w14:textId="77777777" w:rsidR="00A766AF" w:rsidRPr="00CB6CF8" w:rsidRDefault="00A766AF" w:rsidP="00E34884">
                      <w:pPr>
                        <w:spacing w:line="360" w:lineRule="auto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9C0A10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3854639" wp14:editId="10841576">
                <wp:simplePos x="0" y="0"/>
                <wp:positionH relativeFrom="margin">
                  <wp:align>left</wp:align>
                </wp:positionH>
                <wp:positionV relativeFrom="paragraph">
                  <wp:posOffset>-214630</wp:posOffset>
                </wp:positionV>
                <wp:extent cx="2209800" cy="714375"/>
                <wp:effectExtent l="0" t="0" r="0" b="9525"/>
                <wp:wrapNone/>
                <wp:docPr id="1" name="Tekstbok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9800" cy="714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47CF1F9" w14:textId="77777777" w:rsidR="00A31AAD" w:rsidRPr="009B50B5" w:rsidRDefault="00A31AAD" w:rsidP="00C770C4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9B50B5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Skolehelsetjenesten  </w:t>
                            </w:r>
                          </w:p>
                          <w:p w14:paraId="7910D24F" w14:textId="77777777" w:rsidR="00A31AAD" w:rsidRPr="00D7169A" w:rsidRDefault="00A31AAD" w:rsidP="00C770C4">
                            <w:r w:rsidRPr="009B50B5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Foreldremøte 8. trinn.</w:t>
                            </w:r>
                            <w:r w:rsidRPr="00D7169A"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854639" id="_x0000_t202" coordsize="21600,21600" o:spt="202" path="m,l,21600r21600,l21600,xe">
                <v:stroke joinstyle="miter"/>
                <v:path gradientshapeok="t" o:connecttype="rect"/>
              </v:shapetype>
              <v:shape id="Tekstboks 1" o:spid="_x0000_s1027" type="#_x0000_t202" style="position:absolute;margin-left:0;margin-top:-16.9pt;width:174pt;height:56.2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" fillcolor="white [3201]" stroked="f" strokeweight=".5pt">
                <v:textbox>
                  <w:txbxContent>
                    <w:p w14:paraId="047CF1F9" w14:textId="77777777" w:rsidR="00A31AAD" w:rsidRPr="009B50B5" w:rsidRDefault="00A31AAD" w:rsidP="00C770C4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9B50B5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Skolehelsetjenesten  </w:t>
                      </w:r>
                    </w:p>
                    <w:p w14:paraId="7910D24F" w14:textId="77777777" w:rsidR="00A31AAD" w:rsidRPr="00D7169A" w:rsidRDefault="00A31AAD" w:rsidP="00C770C4">
                      <w:r w:rsidRPr="009B50B5">
                        <w:rPr>
                          <w:rFonts w:ascii="Times New Roman" w:hAnsi="Times New Roman" w:cs="Times New Roman"/>
                          <w:b/>
                          <w:bCs/>
                        </w:rPr>
                        <w:t>Foreldremøte 8. trinn.</w:t>
                      </w:r>
                      <w:r w:rsidRPr="00D7169A">
                        <w:br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C770C4" w:rsidRPr="003240C5" w:rsidSect="00C770C4">
      <w:headerReference w:type="even" r:id="rId10"/>
      <w:headerReference w:type="default" r:id="rId11"/>
      <w:footerReference w:type="default" r:id="rId12"/>
      <w:headerReference w:type="first" r:id="rId13"/>
      <w:pgSz w:w="11900" w:h="16840"/>
      <w:pgMar w:top="1417" w:right="844" w:bottom="1417" w:left="1417" w:header="708" w:footer="10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CAD7E" w14:textId="77777777" w:rsidR="009B114B" w:rsidRDefault="009B114B" w:rsidP="001568E4">
      <w:r>
        <w:separator/>
      </w:r>
    </w:p>
  </w:endnote>
  <w:endnote w:type="continuationSeparator" w:id="0">
    <w:p w14:paraId="2BA51129" w14:textId="77777777" w:rsidR="009B114B" w:rsidRDefault="009B114B" w:rsidP="00156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ter">
    <w:altName w:val="Calibri"/>
    <w:charset w:val="00"/>
    <w:family w:val="auto"/>
    <w:pitch w:val="variable"/>
    <w:sig w:usb0="E00002FF" w:usb1="1200A1FF" w:usb2="00000001" w:usb3="00000000" w:csb0="0000019F" w:csb1="00000000"/>
  </w:font>
  <w:font w:name="Gill Sans">
    <w:altName w:val="Arial"/>
    <w:charset w:val="B1"/>
    <w:family w:val="swiss"/>
    <w:pitch w:val="variable"/>
    <w:sig w:usb0="80000A67" w:usb1="00000000" w:usb2="00000000" w:usb3="00000000" w:csb0="000001F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37B0D" w14:textId="77777777" w:rsidR="001568E4" w:rsidRPr="00D7169A" w:rsidRDefault="001568E4" w:rsidP="001568E4">
    <w:pPr>
      <w:pStyle w:val="Bunntekst"/>
      <w:rPr>
        <w:rFonts w:cs="Arial"/>
        <w:b/>
        <w:bCs/>
      </w:rPr>
    </w:pPr>
    <w:r w:rsidRPr="00D7169A">
      <w:rPr>
        <w:rFonts w:cs="Arial"/>
        <w:b/>
        <w:bCs/>
        <w:color w:val="4EB05A"/>
      </w:rPr>
      <w:t>Sandnes - i sentrum for framtiden.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E36C2" w14:textId="77777777" w:rsidR="009B114B" w:rsidRDefault="009B114B" w:rsidP="001568E4">
      <w:r>
        <w:separator/>
      </w:r>
    </w:p>
  </w:footnote>
  <w:footnote w:type="continuationSeparator" w:id="0">
    <w:p w14:paraId="78B1F1BC" w14:textId="77777777" w:rsidR="009B114B" w:rsidRDefault="009B114B" w:rsidP="001568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etall"/>
      </w:rPr>
      <w:id w:val="1596362405"/>
      <w:docPartObj>
        <w:docPartGallery w:val="Page Numbers (Top of Page)"/>
        <w:docPartUnique/>
      </w:docPartObj>
    </w:sdtPr>
    <w:sdtContent>
      <w:p w14:paraId="2CC98BB9" w14:textId="77777777" w:rsidR="00C770C4" w:rsidRDefault="00C770C4" w:rsidP="00A31AAD">
        <w:pPr>
          <w:pStyle w:val="Topptekst"/>
          <w:framePr w:wrap="none" w:vAnchor="text" w:hAnchor="margin" w:xAlign="right" w:y="1"/>
          <w:rPr>
            <w:rStyle w:val="Sidetall"/>
          </w:rPr>
        </w:pPr>
        <w:r>
          <w:rPr>
            <w:rStyle w:val="Sidetall"/>
          </w:rPr>
          <w:fldChar w:fldCharType="begin"/>
        </w:r>
        <w:r>
          <w:rPr>
            <w:rStyle w:val="Sidetall"/>
          </w:rPr>
          <w:instrText xml:space="preserve"> PAGE </w:instrText>
        </w:r>
        <w:r>
          <w:rPr>
            <w:rStyle w:val="Sidetall"/>
          </w:rPr>
          <w:fldChar w:fldCharType="end"/>
        </w:r>
      </w:p>
    </w:sdtContent>
  </w:sdt>
  <w:p w14:paraId="4B01F7AC" w14:textId="77777777" w:rsidR="00C770C4" w:rsidRDefault="00C770C4" w:rsidP="00C770C4">
    <w:pPr>
      <w:pStyle w:val="Topptekst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etall"/>
      </w:rPr>
      <w:id w:val="922918379"/>
      <w:docPartObj>
        <w:docPartGallery w:val="Page Numbers (Top of Page)"/>
        <w:docPartUnique/>
      </w:docPartObj>
    </w:sdtPr>
    <w:sdtContent>
      <w:p w14:paraId="53E9FAC8" w14:textId="77777777" w:rsidR="00C770C4" w:rsidRPr="003240C5" w:rsidRDefault="00C770C4" w:rsidP="00A31AAD">
        <w:pPr>
          <w:pStyle w:val="Topptekst"/>
          <w:framePr w:wrap="none" w:vAnchor="text" w:hAnchor="margin" w:xAlign="right" w:y="1"/>
          <w:rPr>
            <w:rStyle w:val="Sidetall"/>
          </w:rPr>
        </w:pPr>
        <w:r w:rsidRPr="00D7169A">
          <w:rPr>
            <w:rStyle w:val="Sidetall"/>
          </w:rPr>
          <w:fldChar w:fldCharType="begin"/>
        </w:r>
        <w:r w:rsidRPr="00D7169A">
          <w:rPr>
            <w:rStyle w:val="Sidetall"/>
          </w:rPr>
          <w:instrText xml:space="preserve"> PAGE </w:instrText>
        </w:r>
        <w:r w:rsidRPr="00D7169A">
          <w:rPr>
            <w:rStyle w:val="Sidetall"/>
          </w:rPr>
          <w:fldChar w:fldCharType="separate"/>
        </w:r>
        <w:r w:rsidRPr="00D7169A">
          <w:rPr>
            <w:rStyle w:val="Sidetall"/>
            <w:noProof/>
          </w:rPr>
          <w:t>2</w:t>
        </w:r>
        <w:r w:rsidRPr="00D7169A">
          <w:rPr>
            <w:rStyle w:val="Sidetall"/>
          </w:rPr>
          <w:fldChar w:fldCharType="end"/>
        </w:r>
      </w:p>
    </w:sdtContent>
  </w:sdt>
  <w:p w14:paraId="5246AE76" w14:textId="77777777" w:rsidR="001568E4" w:rsidRPr="003240C5" w:rsidRDefault="001568E4" w:rsidP="00C770C4">
    <w:pPr>
      <w:pStyle w:val="Topptekst"/>
      <w:tabs>
        <w:tab w:val="clear" w:pos="9072"/>
        <w:tab w:val="right" w:pos="9066"/>
      </w:tabs>
      <w:ind w:right="360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55733" w14:textId="77777777" w:rsidR="00C770C4" w:rsidRDefault="00C770C4" w:rsidP="00C770C4">
    <w:pPr>
      <w:pStyle w:val="Topptekst"/>
      <w:jc w:val="right"/>
    </w:pPr>
    <w:r>
      <w:rPr>
        <w:noProof/>
      </w:rPr>
      <w:drawing>
        <wp:inline distT="0" distB="0" distL="0" distR="0" wp14:anchorId="0D5E23F6" wp14:editId="6F9647EA">
          <wp:extent cx="1482262" cy="1115212"/>
          <wp:effectExtent l="0" t="0" r="3810" b="2540"/>
          <wp:docPr id="8" name="Bild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ild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8731" cy="1202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0B5"/>
    <w:rsid w:val="00000C32"/>
    <w:rsid w:val="000171E4"/>
    <w:rsid w:val="0002480A"/>
    <w:rsid w:val="00055F41"/>
    <w:rsid w:val="000679DF"/>
    <w:rsid w:val="00084655"/>
    <w:rsid w:val="000E563D"/>
    <w:rsid w:val="00117A32"/>
    <w:rsid w:val="001458AA"/>
    <w:rsid w:val="00151160"/>
    <w:rsid w:val="001568E4"/>
    <w:rsid w:val="001632AB"/>
    <w:rsid w:val="001A37AD"/>
    <w:rsid w:val="001A5700"/>
    <w:rsid w:val="001D3CBE"/>
    <w:rsid w:val="001E32EB"/>
    <w:rsid w:val="001F47E1"/>
    <w:rsid w:val="002003B9"/>
    <w:rsid w:val="00222517"/>
    <w:rsid w:val="0026020F"/>
    <w:rsid w:val="002608B9"/>
    <w:rsid w:val="002920F2"/>
    <w:rsid w:val="002935CA"/>
    <w:rsid w:val="002A3BF1"/>
    <w:rsid w:val="0031479E"/>
    <w:rsid w:val="003178E9"/>
    <w:rsid w:val="003240C5"/>
    <w:rsid w:val="0032561E"/>
    <w:rsid w:val="0035235A"/>
    <w:rsid w:val="00393262"/>
    <w:rsid w:val="003A72ED"/>
    <w:rsid w:val="003C6170"/>
    <w:rsid w:val="003D2AB5"/>
    <w:rsid w:val="003D2BDF"/>
    <w:rsid w:val="004023D1"/>
    <w:rsid w:val="00407A04"/>
    <w:rsid w:val="00415861"/>
    <w:rsid w:val="00442D13"/>
    <w:rsid w:val="00446357"/>
    <w:rsid w:val="0045116D"/>
    <w:rsid w:val="004C3AA0"/>
    <w:rsid w:val="004F0D44"/>
    <w:rsid w:val="005264F0"/>
    <w:rsid w:val="00574856"/>
    <w:rsid w:val="00585CBF"/>
    <w:rsid w:val="00586AD3"/>
    <w:rsid w:val="00587253"/>
    <w:rsid w:val="005D2990"/>
    <w:rsid w:val="00633C4D"/>
    <w:rsid w:val="0063655A"/>
    <w:rsid w:val="006644B7"/>
    <w:rsid w:val="006732AD"/>
    <w:rsid w:val="00674AF5"/>
    <w:rsid w:val="0067564B"/>
    <w:rsid w:val="0067795D"/>
    <w:rsid w:val="006862AB"/>
    <w:rsid w:val="006878C8"/>
    <w:rsid w:val="00691228"/>
    <w:rsid w:val="006B0870"/>
    <w:rsid w:val="006C13FE"/>
    <w:rsid w:val="006D1B72"/>
    <w:rsid w:val="006D4B8C"/>
    <w:rsid w:val="006D7CCD"/>
    <w:rsid w:val="006E7472"/>
    <w:rsid w:val="006E7AF8"/>
    <w:rsid w:val="006F29D4"/>
    <w:rsid w:val="00711E61"/>
    <w:rsid w:val="00715444"/>
    <w:rsid w:val="00732163"/>
    <w:rsid w:val="007359A9"/>
    <w:rsid w:val="0076385D"/>
    <w:rsid w:val="00790184"/>
    <w:rsid w:val="007E332C"/>
    <w:rsid w:val="007E7986"/>
    <w:rsid w:val="007F0628"/>
    <w:rsid w:val="007F2517"/>
    <w:rsid w:val="007F7283"/>
    <w:rsid w:val="00816443"/>
    <w:rsid w:val="00832E8A"/>
    <w:rsid w:val="00880042"/>
    <w:rsid w:val="008809FF"/>
    <w:rsid w:val="008871A2"/>
    <w:rsid w:val="008D3C2D"/>
    <w:rsid w:val="008E31E3"/>
    <w:rsid w:val="0092486D"/>
    <w:rsid w:val="0095722F"/>
    <w:rsid w:val="00991AF0"/>
    <w:rsid w:val="009B114B"/>
    <w:rsid w:val="009B50B5"/>
    <w:rsid w:val="009B7247"/>
    <w:rsid w:val="009C0A10"/>
    <w:rsid w:val="009D57C1"/>
    <w:rsid w:val="009E2930"/>
    <w:rsid w:val="00A036F4"/>
    <w:rsid w:val="00A260E1"/>
    <w:rsid w:val="00A31AAD"/>
    <w:rsid w:val="00A64C44"/>
    <w:rsid w:val="00A70A28"/>
    <w:rsid w:val="00A745C1"/>
    <w:rsid w:val="00A766AF"/>
    <w:rsid w:val="00A948CE"/>
    <w:rsid w:val="00AA1289"/>
    <w:rsid w:val="00AA3035"/>
    <w:rsid w:val="00AB023D"/>
    <w:rsid w:val="00AC5324"/>
    <w:rsid w:val="00AD0824"/>
    <w:rsid w:val="00AF1E5B"/>
    <w:rsid w:val="00B57171"/>
    <w:rsid w:val="00B60E78"/>
    <w:rsid w:val="00B62382"/>
    <w:rsid w:val="00B8032B"/>
    <w:rsid w:val="00B82671"/>
    <w:rsid w:val="00BC173C"/>
    <w:rsid w:val="00BC7AB2"/>
    <w:rsid w:val="00BD0313"/>
    <w:rsid w:val="00C121E7"/>
    <w:rsid w:val="00C37808"/>
    <w:rsid w:val="00C770C4"/>
    <w:rsid w:val="00C8310F"/>
    <w:rsid w:val="00CA17C2"/>
    <w:rsid w:val="00CA2762"/>
    <w:rsid w:val="00CB6CF8"/>
    <w:rsid w:val="00CC449F"/>
    <w:rsid w:val="00D6689A"/>
    <w:rsid w:val="00D70167"/>
    <w:rsid w:val="00D7169A"/>
    <w:rsid w:val="00DB239F"/>
    <w:rsid w:val="00DB5EB7"/>
    <w:rsid w:val="00E60D1D"/>
    <w:rsid w:val="00E96902"/>
    <w:rsid w:val="00EA1A3D"/>
    <w:rsid w:val="00EB4A9B"/>
    <w:rsid w:val="00EB772B"/>
    <w:rsid w:val="00EE0299"/>
    <w:rsid w:val="00F10ACF"/>
    <w:rsid w:val="00F30B36"/>
    <w:rsid w:val="00F35D5C"/>
    <w:rsid w:val="00F41283"/>
    <w:rsid w:val="00F42B83"/>
    <w:rsid w:val="00F555CB"/>
    <w:rsid w:val="00F64BAC"/>
    <w:rsid w:val="00F80664"/>
    <w:rsid w:val="00F8688C"/>
    <w:rsid w:val="00FA06B6"/>
    <w:rsid w:val="00FD4D5A"/>
    <w:rsid w:val="00FE6129"/>
    <w:rsid w:val="00FF011E"/>
    <w:rsid w:val="00FF10C2"/>
    <w:rsid w:val="52553068"/>
    <w:rsid w:val="70AFFB44"/>
    <w:rsid w:val="79EEA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04C52D"/>
  <w15:chartTrackingRefBased/>
  <w15:docId w15:val="{530F03A4-8545-4A8C-9B7F-2191D0E19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rødtekst Sandnes kommune"/>
    <w:qFormat/>
    <w:rsid w:val="00084655"/>
    <w:rPr>
      <w:rFonts w:ascii="Inter" w:eastAsia="Gill Sans" w:hAnsi="Inter" w:cs="Gill Sans"/>
      <w:color w:val="000000" w:themeColor="text1"/>
    </w:rPr>
  </w:style>
  <w:style w:type="paragraph" w:styleId="Overskrift1">
    <w:name w:val="heading 1"/>
    <w:basedOn w:val="Normal"/>
    <w:next w:val="Normal"/>
    <w:link w:val="Overskrift1Tegn"/>
    <w:uiPriority w:val="9"/>
    <w:rsid w:val="00DB5EB7"/>
    <w:pPr>
      <w:spacing w:before="300" w:after="40"/>
      <w:outlineLvl w:val="0"/>
    </w:pPr>
    <w:rPr>
      <w:smallCaps/>
      <w:spacing w:val="5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rsid w:val="00DB5EB7"/>
    <w:pPr>
      <w:spacing w:before="240" w:after="80"/>
      <w:outlineLvl w:val="1"/>
    </w:pPr>
    <w:rPr>
      <w:smallCaps/>
      <w:spacing w:val="5"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B5EB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B5826" w:themeColor="accent1" w:themeShade="7F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B5EB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408439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B5EB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408439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B5EB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B5826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B5EB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B5826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B5EB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B5EB7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DB5EB7"/>
    <w:rPr>
      <w:smallCaps/>
      <w:spacing w:val="5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DB5EB7"/>
    <w:rPr>
      <w:smallCaps/>
      <w:spacing w:val="5"/>
      <w:sz w:val="28"/>
      <w:szCs w:val="28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DB5EB7"/>
    <w:rPr>
      <w:rFonts w:asciiTheme="majorHAnsi" w:eastAsiaTheme="majorEastAsia" w:hAnsiTheme="majorHAnsi" w:cstheme="majorBidi"/>
      <w:color w:val="2B5826" w:themeColor="accent1" w:themeShade="7F"/>
      <w:sz w:val="24"/>
      <w:szCs w:val="24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DB5EB7"/>
    <w:rPr>
      <w:rFonts w:asciiTheme="majorHAnsi" w:eastAsiaTheme="majorEastAsia" w:hAnsiTheme="majorHAnsi" w:cstheme="majorBidi"/>
      <w:i/>
      <w:iCs/>
      <w:color w:val="408439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DB5EB7"/>
    <w:rPr>
      <w:rFonts w:asciiTheme="majorHAnsi" w:eastAsiaTheme="majorEastAsia" w:hAnsiTheme="majorHAnsi" w:cstheme="majorBidi"/>
      <w:color w:val="408439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DB5EB7"/>
    <w:rPr>
      <w:rFonts w:asciiTheme="majorHAnsi" w:eastAsiaTheme="majorEastAsia" w:hAnsiTheme="majorHAnsi" w:cstheme="majorBidi"/>
      <w:color w:val="2B5826" w:themeColor="accent1" w:themeShade="7F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DB5EB7"/>
    <w:rPr>
      <w:rFonts w:asciiTheme="majorHAnsi" w:eastAsiaTheme="majorEastAsia" w:hAnsiTheme="majorHAnsi" w:cstheme="majorBidi"/>
      <w:i/>
      <w:iCs/>
      <w:color w:val="2B5826" w:themeColor="accent1" w:themeShade="7F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DB5EB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DB5EB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DB5EB7"/>
    <w:pPr>
      <w:spacing w:after="200"/>
    </w:pPr>
    <w:rPr>
      <w:i/>
      <w:iCs/>
      <w:color w:val="005337" w:themeColor="text2"/>
      <w:sz w:val="18"/>
      <w:szCs w:val="18"/>
    </w:rPr>
  </w:style>
  <w:style w:type="paragraph" w:styleId="Tittel">
    <w:name w:val="Title"/>
    <w:aliases w:val="Tittel Sandnes kommune"/>
    <w:basedOn w:val="Normal"/>
    <w:next w:val="Normal"/>
    <w:link w:val="TittelTegn"/>
    <w:autoRedefine/>
    <w:uiPriority w:val="10"/>
    <w:qFormat/>
    <w:rsid w:val="00084655"/>
    <w:pPr>
      <w:contextualSpacing/>
    </w:pPr>
    <w:rPr>
      <w:rFonts w:eastAsiaTheme="majorEastAsia" w:cstheme="majorBidi"/>
      <w:b/>
      <w:color w:val="auto"/>
      <w:spacing w:val="-10"/>
      <w:kern w:val="28"/>
      <w:sz w:val="80"/>
      <w:szCs w:val="56"/>
    </w:rPr>
  </w:style>
  <w:style w:type="character" w:customStyle="1" w:styleId="TittelTegn">
    <w:name w:val="Tittel Tegn"/>
    <w:aliases w:val="Tittel Sandnes kommune Tegn"/>
    <w:basedOn w:val="Standardskriftforavsnitt"/>
    <w:link w:val="Tittel"/>
    <w:uiPriority w:val="10"/>
    <w:rsid w:val="00084655"/>
    <w:rPr>
      <w:rFonts w:ascii="Inter" w:eastAsiaTheme="majorEastAsia" w:hAnsi="Inter" w:cstheme="majorBidi"/>
      <w:b/>
      <w:spacing w:val="-10"/>
      <w:kern w:val="28"/>
      <w:sz w:val="80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rsid w:val="00DB5EB7"/>
    <w:pPr>
      <w:spacing w:after="720"/>
      <w:jc w:val="right"/>
    </w:pPr>
    <w:rPr>
      <w:rFonts w:asciiTheme="majorHAnsi" w:eastAsiaTheme="majorEastAsia" w:hAnsiTheme="majorHAnsi" w:cstheme="majorBidi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DB5EB7"/>
    <w:rPr>
      <w:rFonts w:asciiTheme="majorHAnsi" w:eastAsiaTheme="majorEastAsia" w:hAnsiTheme="majorHAnsi" w:cstheme="majorBidi"/>
      <w:szCs w:val="22"/>
    </w:rPr>
  </w:style>
  <w:style w:type="character" w:styleId="Sterk">
    <w:name w:val="Strong"/>
    <w:uiPriority w:val="22"/>
    <w:rsid w:val="00DB5EB7"/>
    <w:rPr>
      <w:b/>
      <w:color w:val="FEC700" w:themeColor="accent2"/>
    </w:rPr>
  </w:style>
  <w:style w:type="character" w:styleId="Utheving">
    <w:name w:val="Emphasis"/>
    <w:uiPriority w:val="20"/>
    <w:rsid w:val="00DB5EB7"/>
    <w:rPr>
      <w:b/>
      <w:i/>
      <w:spacing w:val="10"/>
    </w:rPr>
  </w:style>
  <w:style w:type="paragraph" w:styleId="Ingenmellomrom">
    <w:name w:val="No Spacing"/>
    <w:basedOn w:val="Normal"/>
    <w:link w:val="IngenmellomromTegn"/>
    <w:uiPriority w:val="1"/>
    <w:rsid w:val="00DB5EB7"/>
  </w:style>
  <w:style w:type="character" w:customStyle="1" w:styleId="IngenmellomromTegn">
    <w:name w:val="Ingen mellomrom Tegn"/>
    <w:basedOn w:val="Standardskriftforavsnitt"/>
    <w:link w:val="Ingenmellomrom"/>
    <w:uiPriority w:val="1"/>
    <w:rsid w:val="00DB5EB7"/>
  </w:style>
  <w:style w:type="paragraph" w:styleId="Listeavsnitt">
    <w:name w:val="List Paragraph"/>
    <w:basedOn w:val="Normal"/>
    <w:uiPriority w:val="34"/>
    <w:rsid w:val="00DB5EB7"/>
    <w:pPr>
      <w:ind w:left="720"/>
      <w:contextualSpacing/>
    </w:pPr>
  </w:style>
  <w:style w:type="paragraph" w:styleId="Sitat">
    <w:name w:val="Quote"/>
    <w:basedOn w:val="Normal"/>
    <w:next w:val="Normal"/>
    <w:link w:val="SitatTegn"/>
    <w:uiPriority w:val="29"/>
    <w:rsid w:val="00DB5EB7"/>
    <w:rPr>
      <w:i/>
    </w:rPr>
  </w:style>
  <w:style w:type="character" w:customStyle="1" w:styleId="SitatTegn">
    <w:name w:val="Sitat Tegn"/>
    <w:basedOn w:val="Standardskriftforavsnitt"/>
    <w:link w:val="Sitat"/>
    <w:uiPriority w:val="29"/>
    <w:rsid w:val="00DB5EB7"/>
    <w:rPr>
      <w:i/>
    </w:rPr>
  </w:style>
  <w:style w:type="paragraph" w:styleId="Sterktsitat">
    <w:name w:val="Intense Quote"/>
    <w:basedOn w:val="Normal"/>
    <w:next w:val="Normal"/>
    <w:link w:val="SterktsitatTegn"/>
    <w:uiPriority w:val="30"/>
    <w:rsid w:val="00DB5EB7"/>
    <w:pPr>
      <w:pBdr>
        <w:top w:val="single" w:sz="8" w:space="10" w:color="BE9400" w:themeColor="accent2" w:themeShade="BF"/>
        <w:left w:val="single" w:sz="8" w:space="10" w:color="BE9400" w:themeColor="accent2" w:themeShade="BF"/>
        <w:bottom w:val="single" w:sz="8" w:space="10" w:color="BE9400" w:themeColor="accent2" w:themeShade="BF"/>
        <w:right w:val="single" w:sz="8" w:space="10" w:color="BE9400" w:themeColor="accent2" w:themeShade="BF"/>
      </w:pBdr>
      <w:shd w:val="clear" w:color="auto" w:fill="FEC700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DB5EB7"/>
    <w:rPr>
      <w:b/>
      <w:i/>
      <w:color w:val="FFFFFF" w:themeColor="background1"/>
      <w:shd w:val="clear" w:color="auto" w:fill="FEC700" w:themeFill="accent2"/>
    </w:rPr>
  </w:style>
  <w:style w:type="character" w:styleId="Svakutheving">
    <w:name w:val="Subtle Emphasis"/>
    <w:uiPriority w:val="19"/>
    <w:rsid w:val="00DB5EB7"/>
    <w:rPr>
      <w:i/>
    </w:rPr>
  </w:style>
  <w:style w:type="character" w:styleId="Sterkutheving">
    <w:name w:val="Intense Emphasis"/>
    <w:uiPriority w:val="21"/>
    <w:rsid w:val="00DB5EB7"/>
    <w:rPr>
      <w:b/>
      <w:i/>
      <w:color w:val="FEC700" w:themeColor="accent2"/>
      <w:spacing w:val="10"/>
    </w:rPr>
  </w:style>
  <w:style w:type="character" w:styleId="Svakreferanse">
    <w:name w:val="Subtle Reference"/>
    <w:uiPriority w:val="31"/>
    <w:rsid w:val="00DB5EB7"/>
    <w:rPr>
      <w:b/>
    </w:rPr>
  </w:style>
  <w:style w:type="character" w:styleId="Sterkreferanse">
    <w:name w:val="Intense Reference"/>
    <w:uiPriority w:val="32"/>
    <w:rsid w:val="00DB5EB7"/>
    <w:rPr>
      <w:b/>
      <w:bCs/>
      <w:smallCaps/>
      <w:spacing w:val="5"/>
      <w:sz w:val="22"/>
      <w:szCs w:val="22"/>
      <w:u w:val="single"/>
    </w:rPr>
  </w:style>
  <w:style w:type="character" w:styleId="Boktittel">
    <w:name w:val="Book Title"/>
    <w:uiPriority w:val="33"/>
    <w:rsid w:val="00DB5EB7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DB5EB7"/>
    <w:pPr>
      <w:keepNext/>
      <w:keepLines/>
      <w:spacing w:before="240" w:after="0"/>
      <w:outlineLvl w:val="9"/>
    </w:pPr>
    <w:rPr>
      <w:rFonts w:asciiTheme="majorHAnsi" w:eastAsiaTheme="majorEastAsia" w:hAnsiTheme="majorHAnsi" w:cstheme="majorBidi"/>
      <w:smallCaps w:val="0"/>
      <w:color w:val="408439" w:themeColor="accent1" w:themeShade="BF"/>
      <w:spacing w:val="0"/>
    </w:rPr>
  </w:style>
  <w:style w:type="paragraph" w:customStyle="1" w:styleId="Produktnamn">
    <w:name w:val="Produktnamn"/>
    <w:basedOn w:val="Normal"/>
    <w:rsid w:val="006F29D4"/>
    <w:rPr>
      <w:rFonts w:asciiTheme="majorHAnsi" w:hAnsiTheme="majorHAnsi" w:cstheme="majorHAnsi"/>
      <w:b/>
      <w:bCs/>
      <w:sz w:val="52"/>
      <w:szCs w:val="52"/>
      <w14:textOutline w14:w="9525" w14:cap="rnd" w14:cmpd="sng" w14:algn="ctr">
        <w14:noFill/>
        <w14:prstDash w14:val="solid"/>
        <w14:bevel/>
      </w14:textOutline>
    </w:rPr>
  </w:style>
  <w:style w:type="paragraph" w:styleId="Topptekst">
    <w:name w:val="header"/>
    <w:basedOn w:val="Normal"/>
    <w:link w:val="TopptekstTegn"/>
    <w:uiPriority w:val="99"/>
    <w:unhideWhenUsed/>
    <w:rsid w:val="001568E4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1568E4"/>
  </w:style>
  <w:style w:type="paragraph" w:styleId="Bunntekst">
    <w:name w:val="footer"/>
    <w:basedOn w:val="Normal"/>
    <w:link w:val="BunntekstTegn"/>
    <w:uiPriority w:val="99"/>
    <w:unhideWhenUsed/>
    <w:rsid w:val="001568E4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1568E4"/>
  </w:style>
  <w:style w:type="character" w:styleId="Sidetall">
    <w:name w:val="page number"/>
    <w:basedOn w:val="Standardskriftforavsnitt"/>
    <w:uiPriority w:val="99"/>
    <w:semiHidden/>
    <w:unhideWhenUsed/>
    <w:rsid w:val="00C770C4"/>
  </w:style>
  <w:style w:type="paragraph" w:customStyle="1" w:styleId="UndertittelSandneskommune">
    <w:name w:val="Undertittel Sandnes kommune"/>
    <w:basedOn w:val="Normal"/>
    <w:autoRedefine/>
    <w:qFormat/>
    <w:rsid w:val="00084655"/>
    <w:pPr>
      <w:spacing w:before="266"/>
      <w:ind w:left="20"/>
    </w:pPr>
    <w:rPr>
      <w:sz w:val="48"/>
    </w:rPr>
  </w:style>
  <w:style w:type="paragraph" w:customStyle="1" w:styleId="IngressSandneskommune">
    <w:name w:val="Ingress Sandnes kommune"/>
    <w:basedOn w:val="Normal"/>
    <w:qFormat/>
    <w:rsid w:val="00084655"/>
    <w:pPr>
      <w:spacing w:before="448" w:line="249" w:lineRule="auto"/>
      <w:ind w:left="20"/>
    </w:pPr>
    <w:rPr>
      <w:color w:val="231F20"/>
      <w:spacing w:val="-1"/>
      <w:sz w:val="36"/>
    </w:rPr>
  </w:style>
  <w:style w:type="paragraph" w:customStyle="1" w:styleId="H2Sandneskommune">
    <w:name w:val="H2 Sandnes kommune"/>
    <w:basedOn w:val="Normal"/>
    <w:autoRedefine/>
    <w:qFormat/>
    <w:rsid w:val="00084655"/>
    <w:pPr>
      <w:spacing w:before="20"/>
      <w:ind w:left="20"/>
    </w:pPr>
    <w:rPr>
      <w:b/>
      <w:color w:val="231F20"/>
      <w:sz w:val="20"/>
    </w:rPr>
  </w:style>
  <w:style w:type="paragraph" w:styleId="Brdtekst">
    <w:name w:val="Body Text"/>
    <w:basedOn w:val="Normal"/>
    <w:link w:val="BrdtekstTegn"/>
    <w:uiPriority w:val="1"/>
    <w:qFormat/>
    <w:rsid w:val="00587253"/>
    <w:pPr>
      <w:spacing w:before="7"/>
      <w:ind w:left="20" w:right="66"/>
    </w:pPr>
    <w:rPr>
      <w:sz w:val="20"/>
      <w:szCs w:val="20"/>
    </w:rPr>
  </w:style>
  <w:style w:type="character" w:customStyle="1" w:styleId="BrdtekstTegn">
    <w:name w:val="Brødtekst Tegn"/>
    <w:basedOn w:val="Standardskriftforavsnitt"/>
    <w:link w:val="Brdtekst"/>
    <w:uiPriority w:val="1"/>
    <w:rsid w:val="00587253"/>
    <w:rPr>
      <w:rFonts w:ascii="Gill Sans" w:eastAsia="Gill Sans" w:hAnsi="Gill Sans" w:cs="Gill Sans"/>
      <w:color w:val="000000" w:themeColor="text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sandneskommune.sharepoint.com/sites/Office/Maler/Word_Mal_Brevark.dotx" TargetMode="External"/></Relationships>
</file>

<file path=word/theme/theme1.xml><?xml version="1.0" encoding="utf-8"?>
<a:theme xmlns:a="http://schemas.openxmlformats.org/drawingml/2006/main" name="Office-tema">
  <a:themeElements>
    <a:clrScheme name="Sandnes kommune">
      <a:dk1>
        <a:srgbClr val="000000"/>
      </a:dk1>
      <a:lt1>
        <a:srgbClr val="FFFFFF"/>
      </a:lt1>
      <a:dk2>
        <a:srgbClr val="005337"/>
      </a:dk2>
      <a:lt2>
        <a:srgbClr val="FFF3CC"/>
      </a:lt2>
      <a:accent1>
        <a:srgbClr val="57B14C"/>
      </a:accent1>
      <a:accent2>
        <a:srgbClr val="FEC700"/>
      </a:accent2>
      <a:accent3>
        <a:srgbClr val="007575"/>
      </a:accent3>
      <a:accent4>
        <a:srgbClr val="F3C3AD"/>
      </a:accent4>
      <a:accent5>
        <a:srgbClr val="CDE8C9"/>
      </a:accent5>
      <a:accent6>
        <a:srgbClr val="E8865B"/>
      </a:accent6>
      <a:hlink>
        <a:srgbClr val="00599B"/>
      </a:hlink>
      <a:folHlink>
        <a:srgbClr val="96BBD6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ED5373C4F1D61459126717FC7CEE695" ma:contentTypeVersion="11" ma:contentTypeDescription="Opprett et nytt dokument." ma:contentTypeScope="" ma:versionID="ebf42ce2a84596849c7927a4a8fb43a9">
  <xsd:schema xmlns:xsd="http://www.w3.org/2001/XMLSchema" xmlns:xs="http://www.w3.org/2001/XMLSchema" xmlns:p="http://schemas.microsoft.com/office/2006/metadata/properties" xmlns:ns2="56a9c634-d5de-43c3-8d22-b8f5bc74c451" xmlns:ns3="b9ca85fd-b00f-44a4-a785-b38fbc362333" targetNamespace="http://schemas.microsoft.com/office/2006/metadata/properties" ma:root="true" ma:fieldsID="5e027d40b852f611ddf84b5c90afbd0a" ns2:_="" ns3:_="">
    <xsd:import namespace="56a9c634-d5de-43c3-8d22-b8f5bc74c451"/>
    <xsd:import namespace="b9ca85fd-b00f-44a4-a785-b38fbc3623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a9c634-d5de-43c3-8d22-b8f5bc74c4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69038e36-5342-4922-908c-38f4719bad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ca85fd-b00f-44a4-a785-b38fbc36233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3fd6e1c-6788-4043-b9f0-9bf6e96200e8}" ma:internalName="TaxCatchAll" ma:showField="CatchAllData" ma:web="b9ca85fd-b00f-44a4-a785-b38fbc3623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9ca85fd-b00f-44a4-a785-b38fbc362333" xsi:nil="true"/>
    <lcf76f155ced4ddcb4097134ff3c332f xmlns="56a9c634-d5de-43c3-8d22-b8f5bc74c45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6373E6B-A631-45E6-9C88-08692AC124B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E94B27-846D-4D9B-92A5-4F768D50CB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a9c634-d5de-43c3-8d22-b8f5bc74c451"/>
    <ds:schemaRef ds:uri="b9ca85fd-b00f-44a4-a785-b38fbc3623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5340E2D-5D59-C644-81C9-16C7BA72DBD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E815E3F-31A4-4136-95A3-B15679ABC424}">
  <ds:schemaRefs>
    <ds:schemaRef ds:uri="http://schemas.microsoft.com/office/2006/metadata/properties"/>
    <ds:schemaRef ds:uri="http://schemas.microsoft.com/office/infopath/2007/PartnerControls"/>
    <ds:schemaRef ds:uri="b9ca85fd-b00f-44a4-a785-b38fbc362333"/>
    <ds:schemaRef ds:uri="56a9c634-d5de-43c3-8d22-b8f5bc74c45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Word_Mal_Brevark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Pollestad, Kathrine</dc:creator>
  <cp:keywords/>
  <dc:description/>
  <cp:lastModifiedBy>Klinge, Veronica Leschbrandt</cp:lastModifiedBy>
  <cp:revision>2</cp:revision>
  <cp:lastPrinted>2021-08-06T19:08:00Z</cp:lastPrinted>
  <dcterms:created xsi:type="dcterms:W3CDTF">2026-09-07T07:30:00Z</dcterms:created>
  <dcterms:modified xsi:type="dcterms:W3CDTF">2026-09-07T07:30:00Z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0x0101005ED5373C4F1D61459126717FC7CEE695</vt:lpwstr>
  </property>
  <property fmtid="{D5CDD505-2E9C-101B-9397-08002B2CF9AE}" pid="3" name="MediaServiceImageTags">
    <vt:lpwstr/>
  </property>
</Properties>
</file>